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/>
  <w:body>
    <w:p w:rsidR="009A40BE" w:rsidRPr="00F8128E" w:rsidRDefault="00EB0F10">
      <w:pPr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55.35pt;margin-top:.3pt;width:247.5pt;height:67.5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">
            <v:textbox>
              <w:txbxContent>
                <w:p w:rsidR="0083021E" w:rsidRPr="00AF452D" w:rsidRDefault="00F8128E" w:rsidP="00D23B2C">
                  <w:pPr>
                    <w:spacing w:line="240" w:lineRule="auto"/>
                    <w:jc w:val="center"/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AF452D"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  <w:t>У</w:t>
                  </w:r>
                  <w:r w:rsidR="0000640D" w:rsidRPr="00AF452D"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  <w:t xml:space="preserve"> нас активный Профсоюз!</w:t>
                  </w:r>
                </w:p>
                <w:p w:rsidR="00F8128E" w:rsidRPr="00AF452D" w:rsidRDefault="0000640D" w:rsidP="00D23B2C">
                  <w:pPr>
                    <w:spacing w:line="240" w:lineRule="auto"/>
                    <w:jc w:val="center"/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AF452D"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  <w:t>С</w:t>
                  </w:r>
                  <w:r w:rsidR="00F8128E" w:rsidRPr="00AF452D"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  <w:t xml:space="preserve"> нами надежно и интересно!</w:t>
                  </w:r>
                </w:p>
              </w:txbxContent>
            </v:textbox>
            <w10:wrap type="square"/>
          </v:shape>
        </w:pict>
      </w:r>
      <w:r>
        <w:rPr>
          <w:noProof/>
          <w:lang w:val="ru-RU" w:eastAsia="ru-RU"/>
        </w:rPr>
        <w:pict>
          <v:shape id="Text Box 255" o:spid="_x0000_s1027" type="#_x0000_t202" style="position:absolute;left:0;text-align:left;margin-left:674.8pt;margin-top:57.6pt;width:92pt;height:103.5pt;z-index:251653120;visibility:visible;mso-wrap-style:non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" filled="f" stroked="f" strokeweight="0" insetpen="t">
            <o:lock v:ext="edit" shapetype="t"/>
            <v:textbox style="mso-fit-shape-to-text:t" inset="2.85pt,2.85pt,2.85pt,2.85pt">
              <w:txbxContent>
                <w:p w:rsidR="00A537EB" w:rsidRPr="00FF0996" w:rsidRDefault="00552BAD">
                  <w:pPr>
                    <w:pStyle w:val="a9"/>
                    <w:jc w:val="left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094400" cy="1245600"/>
                        <wp:effectExtent l="0" t="0" r="0" b="0"/>
                        <wp:docPr id="287" name="Рисунок 287" descr="C:\Users\1\Downloads\318581_html_m16e4cc5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7" descr="C:\Users\1\Downloads\318581_html_m16e4cc5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400" cy="124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2" o:spid="_x0000_s1028" type="#_x0000_t202" style="position:absolute;left:0;text-align:left;margin-left:628.3pt;margin-top:10.55pt;width:184.8pt;height:55.8pt;z-index:25165004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" filled="f" stroked="f" strokeweight="0" insetpen="t">
            <o:lock v:ext="edit" shapetype="t"/>
            <v:textbox style="mso-fit-shape-to-text:t" inset="2.85pt,2.85pt,2.85pt,2.85pt">
              <w:txbxContent>
                <w:p w:rsidR="00A537EB" w:rsidRPr="00E03701" w:rsidRDefault="00E03701" w:rsidP="00E03701">
                  <w:pPr>
                    <w:jc w:val="center"/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E03701"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  <w:t>Общероссийский Профсоюз 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4" o:spid="_x0000_s1029" type="#_x0000_t202" style="position:absolute;left:0;text-align:left;margin-left:17.35pt;margin-top:16pt;width:238.95pt;height:292.6pt;z-index:25165209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" filled="f" stroked="f" strokeweight="0" insetpen="t">
            <o:lock v:ext="edit" shapetype="t"/>
            <v:textbox inset="2.85pt,2.85pt,2.85pt,2.85pt">
              <w:txbxContent>
                <w:p w:rsidR="001B319C" w:rsidRDefault="005F5641" w:rsidP="0083021E">
                  <w:pPr>
                    <w:pStyle w:val="4"/>
                    <w:jc w:val="both"/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</w:pPr>
                  <w:r w:rsidRPr="009A40BE"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  <w:t>Совместный корпоративный отдых, посещение театров и концертов, поездки и экскурсии, дни семейного отдыха, спортивные соревнования и мероприятия, творческие конкурсы, оздоровление членов профсоюза и их детей делают жизнь работников образования яркой, интересной</w:t>
                  </w:r>
                  <w:r w:rsidR="00D9438E"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  <w:t xml:space="preserve"> и</w:t>
                  </w:r>
                  <w:r w:rsidR="00B17AAD" w:rsidRPr="009A40BE"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  <w:t xml:space="preserve"> </w:t>
                  </w:r>
                  <w:r w:rsidRPr="009A40BE"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  <w:t>насыщенной</w:t>
                  </w:r>
                  <w:r w:rsidR="00B17AAD" w:rsidRPr="009A40BE"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  <w:t>.</w:t>
                  </w:r>
                </w:p>
                <w:p w:rsidR="00B17AAD" w:rsidRPr="00F8128E" w:rsidRDefault="003955A4" w:rsidP="0083021E">
                  <w:pPr>
                    <w:pStyle w:val="4"/>
                    <w:jc w:val="both"/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</w:pPr>
                  <w:r w:rsidRPr="003955A4">
                    <w:rPr>
                      <w:rFonts w:ascii="Times New Roman" w:hAnsi="Times New Roman" w:cs="Times New Roman"/>
                      <w:bCs w:val="0"/>
                      <w:color w:val="000066"/>
                      <w:kern w:val="0"/>
                      <w:sz w:val="26"/>
                      <w:szCs w:val="22"/>
                      <w:lang w:val="ru-RU" w:eastAsia="ru-RU"/>
                    </w:rPr>
                    <w:drawing>
                      <wp:inline distT="0" distB="0" distL="0" distR="0">
                        <wp:extent cx="2895600" cy="2174237"/>
                        <wp:effectExtent l="19050" t="0" r="0" b="0"/>
                        <wp:docPr id="4" name="Рисунок 0" descr="fL_nXo209c3xjWURAFPFMAyW1xQlNbBotnt2yvhsBc8Q0qY2DQa-M84akQ1f-QodXFr9EQ8xEjQtEatY1EPrMWX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_nXo209c3xjWURAFPFMAyW1xQlNbBotnt2yvhsBc8Q0qY2DQa-M84akQ1f-QodXFr9EQ8xEjQtEatY1EPrMWXc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5764" cy="2181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37EB" w:rsidRPr="00B17AAD" w:rsidRDefault="00A537EB" w:rsidP="005F5641">
                  <w:pPr>
                    <w:pStyle w:val="4"/>
                    <w:rPr>
                      <w:rFonts w:ascii="PF DinText Pro Medium" w:hAnsi="PF DinText Pro Medium" w:cs="Calibri"/>
                      <w:b w:val="0"/>
                      <w:bCs w:val="0"/>
                      <w:spacing w:val="-5"/>
                      <w:kern w:val="0"/>
                      <w:sz w:val="24"/>
                      <w:szCs w:val="24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</w:p>
    <w:p w:rsidR="00E03701" w:rsidRDefault="00EB0F10">
      <w:pPr>
        <w:rPr>
          <w:lang w:val="ru-RU"/>
        </w:rPr>
      </w:pPr>
      <w:r>
        <w:rPr>
          <w:noProof/>
          <w:lang w:val="ru-RU" w:eastAsia="ru-RU"/>
        </w:rPr>
        <w:pict>
          <v:rect id="Rectangle 12" o:spid="_x0000_s1045" style="position:absolute;left:0;text-align:left;margin-left:341.95pt;margin-top:517.15pt;width:108pt;height:54pt;z-index:251646976;visibility:hidden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Em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K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D8JB&#10;Jv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<o:lock v:ext="edit" shapetype="t"/>
            <v:textbox inset="2.88pt,2.88pt,2.88pt,2.88pt"/>
          </v:rect>
        </w:pict>
      </w:r>
      <w:r w:rsidR="00E03701">
        <w:rPr>
          <w:lang w:val="ru-RU"/>
        </w:rPr>
        <w:t xml:space="preserve">                      </w:t>
      </w:r>
    </w:p>
    <w:p w:rsidR="00E03701" w:rsidRDefault="00E03701">
      <w:pPr>
        <w:rPr>
          <w:lang w:val="ru-RU"/>
        </w:rPr>
      </w:pPr>
    </w:p>
    <w:p w:rsidR="00E03701" w:rsidRDefault="00EB0F10">
      <w:pPr>
        <w:rPr>
          <w:lang w:val="ru-RU"/>
        </w:rPr>
      </w:pPr>
      <w:r>
        <w:rPr>
          <w:noProof/>
          <w:lang w:val="ru-RU" w:eastAsia="ru-RU"/>
        </w:rPr>
        <w:pict>
          <v:shape id="Text Box 476" o:spid="_x0000_s1031" type="#_x0000_t202" style="position:absolute;left:0;text-align:left;margin-left:296.2pt;margin-top:116.95pt;width:264pt;height:155.25pt;z-index:2516746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" filled="f" stroked="f" strokeweight="0" insetpen="t">
            <o:lock v:ext="edit" shapetype="t"/>
            <v:textbox inset="2.85pt,2.85pt,2.85pt,2.85pt">
              <w:txbxContent>
                <w:p w:rsidR="00F65BDF" w:rsidRPr="00B17AAD" w:rsidRDefault="000839BA" w:rsidP="00F65BDF">
                  <w:pPr>
                    <w:pStyle w:val="4"/>
                    <w:rPr>
                      <w:rFonts w:ascii="PF DinText Pro Medium" w:hAnsi="PF DinText Pro Medium" w:cs="Calibri"/>
                      <w:b w:val="0"/>
                      <w:bCs w:val="0"/>
                      <w:spacing w:val="-5"/>
                      <w:kern w:val="0"/>
                      <w:sz w:val="24"/>
                      <w:szCs w:val="24"/>
                      <w:lang w:val="ru-RU" w:bidi="en-US"/>
                    </w:rPr>
                  </w:pPr>
                  <w:r>
                    <w:rPr>
                      <w:rFonts w:ascii="PF DinText Pro Medium" w:hAnsi="PF DinText Pro Medium" w:cs="Calibri"/>
                      <w:b w:val="0"/>
                      <w:bCs w:val="0"/>
                      <w:noProof/>
                      <w:spacing w:val="-5"/>
                      <w:kern w:val="0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3143250" cy="1768154"/>
                        <wp:effectExtent l="19050" t="0" r="0" b="0"/>
                        <wp:docPr id="14" name="Рисунок 13" descr="ZbK1tYN-Zw2VFiho49K4qgncOrm4hN4sJDWd5oRjH0UmbrolfHh4HeELAKBZK3z_x-E35fEbtY6DjSAlgG3WIh3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bK1tYN-Zw2VFiho49K4qgncOrm4hN4sJDWd5oRjH0UmbrolfHh4HeELAKBZK3z_x-E35fEbtY6DjSAlgG3WIh3h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0982" cy="177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E03701" w:rsidRDefault="00E03701">
      <w:pPr>
        <w:rPr>
          <w:lang w:val="ru-RU"/>
        </w:rPr>
      </w:pPr>
    </w:p>
    <w:p w:rsidR="002A2624" w:rsidRDefault="000839BA">
      <w:pPr>
        <w:rPr>
          <w:lang w:val="ru-RU"/>
        </w:rPr>
      </w:pP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41.75pt;margin-top:464.55pt;width:182.5pt;height:117.3pt;z-index:25165516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yF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" filled="f" stroked="f" strokeweight="0" insetpen="t">
            <o:lock v:ext="edit" shapetype="t"/>
            <v:textbox inset="2.85pt,2.85pt,2.85pt,2.85pt">
              <w:txbxContent>
                <w:p w:rsidR="00A537EB" w:rsidRPr="00FF0996" w:rsidRDefault="00DC3F24" w:rsidP="00DC3F24">
                  <w:pPr>
                    <w:pStyle w:val="a6"/>
                    <w:jc w:val="both"/>
                    <w:rPr>
                      <w:caps/>
                      <w:sz w:val="32"/>
                      <w:szCs w:val="32"/>
                      <w:lang w:val="ru-RU"/>
                    </w:rPr>
                  </w:pPr>
                  <w:r>
                    <w:rPr>
                      <w:caps/>
                      <w:sz w:val="32"/>
                      <w:szCs w:val="3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EB0F10">
        <w:rPr>
          <w:noProof/>
          <w:lang w:val="ru-RU" w:eastAsia="ru-RU"/>
        </w:rPr>
        <w:pict>
          <v:shape id="Text Box 250" o:spid="_x0000_s1032" type="#_x0000_t202" style="position:absolute;left:0;text-align:left;margin-left:274.25pt;margin-top:341.75pt;width:216.15pt;height:180.1pt;z-index:251648000;visibility:visible;mso-wrap-distance-left:2.88pt;mso-wrap-distance-top:2.88pt;mso-wrap-distance-right:2.88pt;mso-wrap-distance-bottom:2.88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" filled="f" stroked="f" strokeweight="0" insetpen="t">
            <o:lock v:ext="edit" shapetype="t"/>
            <v:textbox inset="2.85pt,2.85pt,2.85pt,2.85pt">
              <w:txbxContent>
                <w:p w:rsidR="000839BA" w:rsidRDefault="000839BA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</w:p>
                <w:p w:rsidR="000839BA" w:rsidRDefault="000839BA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</w:p>
                <w:p w:rsidR="000839BA" w:rsidRDefault="000839BA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</w:p>
                <w:p w:rsidR="000839BA" w:rsidRDefault="000839BA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</w:p>
                <w:p w:rsidR="000839BA" w:rsidRDefault="000839BA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</w:p>
                <w:p w:rsidR="0000640D" w:rsidRPr="0000640D" w:rsidRDefault="0000640D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  <w:r w:rsidRPr="0000640D">
                    <w:rPr>
                      <w:b/>
                      <w:color w:val="17365D"/>
                      <w:lang w:val="ru-RU"/>
                    </w:rPr>
                    <w:t>Группа в «</w:t>
                  </w:r>
                  <w:proofErr w:type="spellStart"/>
                  <w:r w:rsidRPr="0000640D">
                    <w:rPr>
                      <w:b/>
                      <w:color w:val="17365D"/>
                      <w:lang w:val="ru-RU"/>
                    </w:rPr>
                    <w:t>Вконтакте</w:t>
                  </w:r>
                  <w:proofErr w:type="spellEnd"/>
                  <w:r w:rsidRPr="0000640D">
                    <w:rPr>
                      <w:b/>
                      <w:color w:val="17365D"/>
                      <w:lang w:val="ru-RU"/>
                    </w:rPr>
                    <w:t>»</w:t>
                  </w:r>
                </w:p>
                <w:p w:rsidR="003955A4" w:rsidRDefault="003955A4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  <w:r w:rsidRPr="003955A4">
                    <w:rPr>
                      <w:b/>
                      <w:color w:val="17365D"/>
                      <w:lang w:val="ru-RU"/>
                    </w:rPr>
                    <w:t>https://vk.com/club229027094</w:t>
                  </w:r>
                </w:p>
                <w:p w:rsidR="00DC3F24" w:rsidRPr="0000640D" w:rsidRDefault="003955A4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  <w:r>
                    <w:rPr>
                      <w:b/>
                      <w:color w:val="17365D"/>
                      <w:lang w:val="ru-RU"/>
                    </w:rPr>
                    <w:t>Наш адрес: 623640, г</w:t>
                  </w:r>
                  <w:proofErr w:type="gramStart"/>
                  <w:r>
                    <w:rPr>
                      <w:b/>
                      <w:color w:val="17365D"/>
                      <w:lang w:val="ru-RU"/>
                    </w:rPr>
                    <w:t>.Т</w:t>
                  </w:r>
                  <w:proofErr w:type="gramEnd"/>
                  <w:r>
                    <w:rPr>
                      <w:b/>
                      <w:color w:val="17365D"/>
                      <w:lang w:val="ru-RU"/>
                    </w:rPr>
                    <w:t>алица, ул.Луначарского, д.55.</w:t>
                  </w:r>
                </w:p>
                <w:p w:rsidR="00A537EB" w:rsidRPr="0000640D" w:rsidRDefault="00DC3F24">
                  <w:pPr>
                    <w:pStyle w:val="21"/>
                    <w:rPr>
                      <w:b/>
                      <w:color w:val="17365D"/>
                      <w:lang w:val="ru-RU"/>
                    </w:rPr>
                  </w:pPr>
                  <w:r w:rsidRPr="0000640D">
                    <w:rPr>
                      <w:b/>
                      <w:color w:val="17365D"/>
                      <w:lang w:val="ru-RU"/>
                    </w:rPr>
                    <w:t>По всем вопросам член профсоюза может полу</w:t>
                  </w:r>
                  <w:r w:rsidR="003955A4">
                    <w:rPr>
                      <w:b/>
                      <w:color w:val="17365D"/>
                      <w:lang w:val="ru-RU"/>
                    </w:rPr>
                    <w:t xml:space="preserve">чить консультацию по телефону: </w:t>
                  </w:r>
                  <w:r w:rsidRPr="0000640D">
                    <w:rPr>
                      <w:b/>
                      <w:color w:val="17365D"/>
                      <w:lang w:val="ru-RU"/>
                    </w:rPr>
                    <w:t xml:space="preserve"> </w:t>
                  </w:r>
                  <w:r w:rsidR="003955A4">
                    <w:rPr>
                      <w:b/>
                      <w:color w:val="17365D"/>
                      <w:lang w:val="ru-RU"/>
                    </w:rPr>
                    <w:t>89221294733</w:t>
                  </w:r>
                </w:p>
                <w:p w:rsidR="0000640D" w:rsidRPr="00E03701" w:rsidRDefault="0000640D">
                  <w:pPr>
                    <w:pStyle w:val="21"/>
                    <w:rPr>
                      <w:b/>
                      <w:color w:val="17365D"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margin" anchory="page"/>
          </v:shape>
        </w:pict>
      </w:r>
      <w:r w:rsidR="00EB0F10">
        <w:rPr>
          <w:noProof/>
          <w:lang w:val="ru-RU" w:eastAsia="ru-RU"/>
        </w:rPr>
        <w:pict>
          <v:shape id="Text Box 478" o:spid="_x0000_s1033" type="#_x0000_t202" style="position:absolute;left:0;text-align:left;margin-left:299.25pt;margin-top:260.7pt;width:249.35pt;height:63.85pt;z-index:25167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" strokecolor="#4f81bd" strokeweight="1pt">
            <v:stroke dashstyle="dash"/>
            <v:shadow color="#868686"/>
            <v:textbox>
              <w:txbxContent>
                <w:p w:rsidR="00DC3F24" w:rsidRPr="005A6CC6" w:rsidRDefault="00A31C5E" w:rsidP="00A31C5E">
                  <w:pPr>
                    <w:jc w:val="center"/>
                    <w:rPr>
                      <w:sz w:val="40"/>
                      <w:szCs w:val="40"/>
                      <w:lang w:val="ru-RU"/>
                    </w:rPr>
                  </w:pPr>
                  <w:r w:rsidRPr="005A6CC6">
                    <w:rPr>
                      <w:b/>
                      <w:color w:val="000066"/>
                      <w:kern w:val="0"/>
                      <w:sz w:val="40"/>
                      <w:szCs w:val="40"/>
                      <w:lang w:val="ru-RU" w:eastAsia="ru-RU"/>
                    </w:rPr>
                    <w:t>Учитель и Профсоюз – единый союз!</w:t>
                  </w:r>
                </w:p>
              </w:txbxContent>
            </v:textbox>
            <w10:wrap anchorx="page" anchory="page"/>
          </v:shape>
        </w:pict>
      </w:r>
      <w:r w:rsidR="00EB0F10">
        <w:rPr>
          <w:noProof/>
          <w:lang w:val="ru-RU" w:eastAsia="ru-RU"/>
        </w:rPr>
        <w:pict>
          <v:shape id="_x0000_s1034" type="#_x0000_t202" style="position:absolute;left:0;text-align:left;margin-left:548.6pt;margin-top:96.25pt;width:236.8pt;height:239.25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">
            <v:textbox>
              <w:txbxContent>
                <w:p w:rsidR="00E03701" w:rsidRPr="00E03701" w:rsidRDefault="00E03701" w:rsidP="000839BA">
                  <w:pPr>
                    <w:spacing w:line="240" w:lineRule="auto"/>
                    <w:jc w:val="left"/>
                    <w:rPr>
                      <w:b/>
                      <w:color w:val="000066"/>
                      <w:kern w:val="0"/>
                      <w:sz w:val="23"/>
                      <w:szCs w:val="23"/>
                      <w:lang w:val="ru-RU" w:eastAsia="ru-RU"/>
                    </w:rPr>
                  </w:pPr>
                  <w:r w:rsidRPr="00E03701">
                    <w:rPr>
                      <w:b/>
                      <w:color w:val="000066"/>
                      <w:kern w:val="0"/>
                      <w:sz w:val="23"/>
                      <w:szCs w:val="23"/>
                      <w:lang w:val="ru-RU" w:eastAsia="ru-RU"/>
                    </w:rPr>
                    <w:t>Мы живем во время глобальных перемен, в том числе и в сфере деятельности, которую ты выбрал. В образовании идут процессы модернизации и оптимизации, вводятся новые обр</w:t>
                  </w:r>
                  <w:r w:rsidR="00A31C5E">
                    <w:rPr>
                      <w:b/>
                      <w:color w:val="000066"/>
                      <w:kern w:val="0"/>
                      <w:sz w:val="23"/>
                      <w:szCs w:val="23"/>
                      <w:lang w:val="ru-RU" w:eastAsia="ru-RU"/>
                    </w:rPr>
                    <w:t xml:space="preserve">азовательные и профессиональные </w:t>
                  </w:r>
                  <w:r w:rsidRPr="00E03701">
                    <w:rPr>
                      <w:b/>
                      <w:color w:val="000066"/>
                      <w:kern w:val="0"/>
                      <w:sz w:val="23"/>
                      <w:szCs w:val="23"/>
                      <w:lang w:val="ru-RU" w:eastAsia="ru-RU"/>
                    </w:rPr>
                    <w:t xml:space="preserve">стандарты, эффективный контракт, и все это касается каждого работника. Чтобы заработная плата была достойной и справедливо распределялась в коллективе, рабочее время использовалось эффективно и рационально, условия труда были безопасными и комфортными </w:t>
                  </w:r>
                  <w:r w:rsidR="0083021E">
                    <w:rPr>
                      <w:b/>
                      <w:color w:val="000066"/>
                      <w:kern w:val="0"/>
                      <w:sz w:val="23"/>
                      <w:szCs w:val="23"/>
                      <w:lang w:val="ru-RU" w:eastAsia="ru-RU"/>
                    </w:rPr>
                    <w:t>–</w:t>
                  </w:r>
                  <w:r w:rsidRPr="00E03701">
                    <w:rPr>
                      <w:b/>
                      <w:color w:val="000066"/>
                      <w:kern w:val="0"/>
                      <w:sz w:val="23"/>
                      <w:szCs w:val="23"/>
                      <w:lang w:val="ru-RU" w:eastAsia="ru-RU"/>
                    </w:rPr>
                    <w:t xml:space="preserve"> огромную работу проводит Общероссийский Профсоюз образования, в составе которого 4,5 миллиона членов Профсоюза</w:t>
                  </w:r>
                </w:p>
              </w:txbxContent>
            </v:textbox>
            <w10:wrap type="square"/>
          </v:shape>
        </w:pict>
      </w:r>
      <w:r w:rsidR="00EB0F10">
        <w:rPr>
          <w:noProof/>
          <w:lang w:val="ru-RU" w:eastAsia="ru-RU"/>
        </w:rPr>
        <w:pict>
          <v:shape id="_x0000_s1035" type="#_x0000_t202" style="position:absolute;left:0;text-align:left;margin-left:548.6pt;margin-top:341.4pt;width:235.5pt;height:60pt;z-index:25168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" fillcolor="#4f81bd" strokecolor="#f2f2f2" strokeweight="3pt">
            <v:shadow on="t" color="#243f60" opacity=".5" offset="1pt"/>
            <v:textbox>
              <w:txbxContent>
                <w:p w:rsidR="002A2624" w:rsidRPr="00912B7A" w:rsidRDefault="002A2624" w:rsidP="002A2624">
                  <w:pPr>
                    <w:pStyle w:val="7"/>
                    <w:rPr>
                      <w:b/>
                      <w:i w:val="0"/>
                      <w:color w:val="FFFFFF"/>
                      <w:sz w:val="40"/>
                      <w:szCs w:val="40"/>
                      <w:lang w:val="ru-RU" w:bidi="en-US"/>
                    </w:rPr>
                  </w:pPr>
                  <w:r w:rsidRPr="00912B7A">
                    <w:rPr>
                      <w:b/>
                      <w:i w:val="0"/>
                      <w:color w:val="FFFFFF"/>
                      <w:sz w:val="40"/>
                      <w:szCs w:val="40"/>
                      <w:lang w:val="ru-RU" w:bidi="en-US"/>
                    </w:rPr>
                    <w:t>Ты нужен Профсоюзу! Профсоюз нужен тебе!</w:t>
                  </w:r>
                </w:p>
              </w:txbxContent>
            </v:textbox>
            <w10:wrap type="square"/>
          </v:shape>
        </w:pict>
      </w:r>
      <w:r w:rsidR="00EB0F10">
        <w:rPr>
          <w:noProof/>
          <w:lang w:val="ru-RU" w:eastAsia="ru-RU"/>
        </w:rPr>
        <w:pict>
          <v:shape id="Text Box 253" o:spid="_x0000_s1036" type="#_x0000_t202" style="position:absolute;left:0;text-align:left;margin-left:21pt;margin-top:275.55pt;width:241.5pt;height:233.25pt;z-index:251651072;visibility:visible;mso-wrap-distance-left:2.88pt;mso-wrap-distance-top:2.88pt;mso-wrap-distance-right:2.88pt;mso-wrap-distance-bottom:2.88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" filled="f" stroked="f" strokeweight="0" insetpen="t">
            <o:lock v:ext="edit" shapetype="t"/>
            <v:textbox inset="2.85pt,2.85pt,2.85pt,2.85pt">
              <w:txbxContent>
                <w:p w:rsidR="00D9438E" w:rsidRDefault="009A40BE" w:rsidP="003955A4">
                  <w:pPr>
                    <w:pStyle w:val="20"/>
                    <w:rPr>
                      <w:rFonts w:ascii="Times New Roman" w:hAnsi="Times New Roman" w:cs="Times New Roman"/>
                      <w:b/>
                      <w:i w:val="0"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1B319C">
                    <w:rPr>
                      <w:rFonts w:ascii="Times New Roman" w:hAnsi="Times New Roman" w:cs="Times New Roman"/>
                      <w:b/>
                      <w:i w:val="0"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Во время трудовой деятельности вопросов возникает множество: повышение квалификации, аттестация на квалификационную категорию, тарификация – во всем поможет разобраться Профсоюз. </w:t>
                  </w:r>
                </w:p>
                <w:p w:rsidR="00A537EB" w:rsidRPr="001B319C" w:rsidRDefault="003955A4" w:rsidP="003955A4">
                  <w:pPr>
                    <w:pStyle w:val="20"/>
                    <w:rPr>
                      <w:rFonts w:ascii="Times New Roman" w:hAnsi="Times New Roman" w:cs="Times New Roman"/>
                      <w:b/>
                      <w:i w:val="0"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Интересно проводятся районным комитетом </w:t>
                  </w:r>
                  <w:r w:rsidR="009A40BE" w:rsidRPr="001B319C">
                    <w:rPr>
                      <w:rFonts w:ascii="Times New Roman" w:hAnsi="Times New Roman" w:cs="Times New Roman"/>
                      <w:b/>
                      <w:i w:val="0"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конкурсы профессионального мастерства, круглые столы, тренинги, педагогические мастерские, выставки и акции по пропаганде профессии учителя.</w:t>
                  </w:r>
                </w:p>
              </w:txbxContent>
            </v:textbox>
            <w10:wrap anchorx="page" anchory="margin"/>
          </v:shape>
        </w:pict>
      </w:r>
      <w:r w:rsidR="00EB0F10">
        <w:rPr>
          <w:noProof/>
          <w:lang w:val="ru-RU" w:eastAsia="ru-RU"/>
        </w:rPr>
        <w:pict>
          <v:shape id="_x0000_s1037" type="#_x0000_t202" style="position:absolute;left:0;text-align:left;margin-left:548.95pt;margin-top:6.5pt;width:236.8pt;height:64.15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5U0AIAAMg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" filled="f" stroked="f">
            <v:textbox>
              <w:txbxContent>
                <w:p w:rsidR="00E03701" w:rsidRPr="00E03701" w:rsidRDefault="003955A4" w:rsidP="00E03701">
                  <w:pPr>
                    <w:jc w:val="center"/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  <w:t>Талицкая районная</w:t>
                  </w:r>
                  <w:r w:rsidR="00E03701" w:rsidRPr="00E03701">
                    <w:rPr>
                      <w:b/>
                      <w:color w:val="000066"/>
                      <w:kern w:val="0"/>
                      <w:sz w:val="32"/>
                      <w:szCs w:val="32"/>
                      <w:lang w:val="ru-RU" w:eastAsia="ru-RU"/>
                    </w:rPr>
                    <w:t xml:space="preserve"> организация Профсоюза</w:t>
                  </w:r>
                </w:p>
              </w:txbxContent>
            </v:textbox>
            <w10:wrap type="square"/>
          </v:shape>
        </w:pict>
      </w:r>
      <w:r w:rsidR="00EB0F10">
        <w:rPr>
          <w:noProof/>
          <w:lang w:val="ru-RU" w:eastAsia="ru-RU"/>
        </w:rPr>
        <w:pict>
          <v:shape id="Text Box 256" o:spid="_x0000_s1038" type="#_x0000_t202" style="position:absolute;left:0;text-align:left;margin-left:245.8pt;margin-top:196.35pt;width:168.5pt;height:30.95pt;z-index:251654144;visibility:visible;mso-wrap-distance-left:2.88pt;mso-wrap-distance-top:2.88pt;mso-wrap-distance-right:2.88pt;mso-wrap-distance-bottom:2.88pt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" fillcolor="#4f81bd" strokecolor="#f2f2f2" strokeweight="3pt" insetpen="t">
            <v:shadow on="t" color="#243f60" opacity=".5" offset="1pt"/>
            <o:lock v:ext="edit" shapetype="t"/>
            <v:textbox style="mso-fit-shape-to-text:t" inset="2.85pt,2.85pt,2.85pt,2.85pt">
              <w:txbxContent>
                <w:p w:rsidR="00A537EB" w:rsidRPr="00E03701" w:rsidRDefault="00E03701" w:rsidP="00E03701">
                  <w:pPr>
                    <w:pStyle w:val="a7"/>
                    <w:rPr>
                      <w:color w:val="FFFFFF"/>
                      <w:lang w:val="ru-RU"/>
                    </w:rPr>
                  </w:pPr>
                  <w:proofErr w:type="spellStart"/>
                  <w:r w:rsidRPr="00E03701">
                    <w:rPr>
                      <w:color w:val="FFFFFF"/>
                    </w:rPr>
                    <w:t>Думай</w:t>
                  </w:r>
                  <w:proofErr w:type="spellEnd"/>
                  <w:r w:rsidRPr="00E03701">
                    <w:rPr>
                      <w:color w:val="FFFFFF"/>
                    </w:rPr>
                    <w:t xml:space="preserve"> о </w:t>
                  </w:r>
                  <w:proofErr w:type="spellStart"/>
                  <w:r w:rsidRPr="00E03701">
                    <w:rPr>
                      <w:color w:val="FFFFFF"/>
                    </w:rPr>
                    <w:t>будущем</w:t>
                  </w:r>
                  <w:bookmarkStart w:id="0" w:name="_GoBack"/>
                  <w:bookmarkEnd w:id="0"/>
                  <w:proofErr w:type="spellEnd"/>
                  <w:r w:rsidRPr="00E03701">
                    <w:rPr>
                      <w:color w:val="FFFFFF"/>
                    </w:rPr>
                    <w:t>!</w:t>
                  </w:r>
                </w:p>
              </w:txbxContent>
            </v:textbox>
            <w10:wrap anchorx="margin" anchory="page"/>
          </v:shape>
        </w:pict>
      </w:r>
      <w:r w:rsidR="00A537EB" w:rsidRPr="00F8128E">
        <w:rPr>
          <w:lang w:val="ru-RU"/>
        </w:rPr>
        <w:br w:type="page"/>
      </w:r>
    </w:p>
    <w:p w:rsidR="002A2624" w:rsidRDefault="00EB0F10">
      <w:pPr>
        <w:rPr>
          <w:lang w:val="ru-RU"/>
        </w:rPr>
      </w:pPr>
      <w:r>
        <w:rPr>
          <w:noProof/>
          <w:lang w:val="ru-RU" w:eastAsia="ru-RU"/>
        </w:rPr>
        <w:lastRenderedPageBreak/>
        <w:pict>
          <v:shape id="Надпись 27" o:spid="_x0000_s1039" type="#_x0000_t202" style="position:absolute;left:0;text-align:left;margin-left:538.85pt;margin-top:-1.2pt;width:242.25pt;height:67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" fillcolor="#4f81bd [3204]" strokecolor="#243f60 [1604]" strokeweight="2pt">
            <v:textbox>
              <w:txbxContent>
                <w:p w:rsidR="006A3FCA" w:rsidRPr="006A3FCA" w:rsidRDefault="006A3FCA" w:rsidP="00B81DD2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  <w:lang w:val="ru-RU"/>
                    </w:rPr>
                  </w:pPr>
                  <w:r w:rsidRPr="006A3FCA"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  <w:lang w:val="ru-RU"/>
                    </w:rPr>
                    <w:t>Профсою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  <w:lang w:val="ru-RU"/>
                    </w:rPr>
                    <w:t xml:space="preserve">з оказывает </w:t>
                  </w:r>
                  <w:r w:rsidRPr="006A3FCA"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  <w:lang w:val="ru-RU"/>
                    </w:rPr>
                    <w:t>помощь каждому члену Профсоюза, если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  <w:lang w:val="ru-RU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Text Box 357" o:spid="_x0000_s1040" type="#_x0000_t202" style="position:absolute;left:0;text-align:left;margin-left:309.9pt;margin-top:0;width:238.7pt;height:515.75pt;z-index:-251656192;visibility:visible;mso-wrap-distance-left:2.88pt;mso-wrap-distance-top:2.88pt;mso-wrap-distance-right:2.88pt;mso-wrap-distance-bottom:2.88pt;mso-position-horizontal-relative:page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" filled="f" strokecolor="#4f81bd [3204]">
            <v:stroke joinstyle="round"/>
            <o:lock v:ext="edit" shapetype="t"/>
            <v:textbox inset="2.85pt,2.85pt,2.85pt,2.85pt">
              <w:txbxContent>
                <w:p w:rsidR="001B319C" w:rsidRPr="00D02989" w:rsidRDefault="003B3458" w:rsidP="00956671">
                  <w:pPr>
                    <w:pStyle w:val="2"/>
                    <w:rPr>
                      <w:rFonts w:ascii="Times New Roman" w:hAnsi="Times New Roman" w:cs="Times New Roman"/>
                      <w:bCs w:val="0"/>
                      <w:i w:val="0"/>
                      <w:color w:val="000066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D02989">
                    <w:rPr>
                      <w:rFonts w:ascii="Times New Roman" w:hAnsi="Times New Roman" w:cs="Times New Roman"/>
                      <w:bCs w:val="0"/>
                      <w:i w:val="0"/>
                      <w:color w:val="000066"/>
                      <w:kern w:val="0"/>
                      <w:sz w:val="28"/>
                      <w:szCs w:val="28"/>
                      <w:lang w:val="ru-RU" w:eastAsia="ru-RU"/>
                    </w:rPr>
                    <w:t xml:space="preserve">Сегодня время непростое, каждый работник должен знать свои права и в случае необходимости суметь их защитить. </w:t>
                  </w:r>
                  <w:r w:rsidR="00F74BBB">
                    <w:rPr>
                      <w:rFonts w:ascii="Times New Roman" w:hAnsi="Times New Roman" w:cs="Times New Roman"/>
                      <w:bCs w:val="0"/>
                      <w:i w:val="0"/>
                      <w:color w:val="000066"/>
                      <w:kern w:val="0"/>
                      <w:sz w:val="28"/>
                      <w:szCs w:val="28"/>
                      <w:lang w:val="ru-RU" w:eastAsia="ru-RU"/>
                    </w:rPr>
                    <w:t>М</w:t>
                  </w:r>
                  <w:r w:rsidRPr="00D02989">
                    <w:rPr>
                      <w:rFonts w:ascii="Times New Roman" w:hAnsi="Times New Roman" w:cs="Times New Roman"/>
                      <w:bCs w:val="0"/>
                      <w:i w:val="0"/>
                      <w:color w:val="000066"/>
                      <w:kern w:val="0"/>
                      <w:sz w:val="28"/>
                      <w:szCs w:val="28"/>
                      <w:lang w:val="ru-RU" w:eastAsia="ru-RU"/>
                    </w:rPr>
                    <w:t>ногие проблемы невозможно решить самому, поэтому люди объединяются в профессиональные Союзы.</w:t>
                  </w:r>
                </w:p>
                <w:p w:rsidR="00A537EB" w:rsidRPr="00034313" w:rsidRDefault="000839BA" w:rsidP="00034313">
                  <w:pPr>
                    <w:pStyle w:val="2"/>
                    <w:jc w:val="center"/>
                    <w:rPr>
                      <w:sz w:val="36"/>
                      <w:szCs w:val="36"/>
                      <w:lang w:val="ru-RU"/>
                    </w:rPr>
                  </w:pPr>
                  <w:r>
                    <w:rPr>
                      <w:noProof/>
                      <w:sz w:val="36"/>
                      <w:szCs w:val="36"/>
                      <w:lang w:val="ru-RU" w:eastAsia="ru-RU"/>
                    </w:rPr>
                    <w:drawing>
                      <wp:inline distT="0" distB="0" distL="0" distR="0">
                        <wp:extent cx="2949575" cy="2213610"/>
                        <wp:effectExtent l="19050" t="0" r="3175" b="0"/>
                        <wp:docPr id="15" name="Рисунок 14" descr="CibuUvrsuEXI7aDg1eLuZYot0NTiG3e3sNohi9Y1jpOH6eeA57uJy_895N3_oOkqp0S5FrVEZBr3ngJR3yiRBnM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buUvrsuEXI7aDg1eLuZYot0NTiG3e3sNohi9Y1jpOH6eeA57uJy_895N3_oOkqp0S5FrVEZBr3ngJR3yiRBnM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9575" cy="221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2456" w:rsidRPr="00D02989" w:rsidRDefault="00DE2456" w:rsidP="00956671">
                  <w:pPr>
                    <w:pStyle w:val="a5"/>
                    <w:rPr>
                      <w:b/>
                      <w:noProof/>
                      <w:color w:val="000066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D02989">
                    <w:rPr>
                      <w:b/>
                      <w:color w:val="000066"/>
                      <w:kern w:val="0"/>
                      <w:sz w:val="28"/>
                      <w:szCs w:val="28"/>
                      <w:lang w:val="ru-RU" w:eastAsia="ru-RU"/>
                    </w:rPr>
                    <w:t>Это сила, с которой приходится считаться и руководителю организации, и всем структурам власти.</w:t>
                  </w:r>
                  <w:r w:rsidR="00034313" w:rsidRPr="00D02989">
                    <w:rPr>
                      <w:b/>
                      <w:noProof/>
                      <w:color w:val="000066"/>
                      <w:kern w:val="0"/>
                      <w:sz w:val="28"/>
                      <w:szCs w:val="28"/>
                      <w:lang w:val="ru-RU" w:eastAsia="ru-RU"/>
                    </w:rPr>
                    <w:t xml:space="preserve"> </w:t>
                  </w:r>
                </w:p>
                <w:p w:rsidR="00A537EB" w:rsidRPr="00DE2456" w:rsidRDefault="000839BA" w:rsidP="00D02989">
                  <w:pPr>
                    <w:pStyle w:val="a5"/>
                    <w:jc w:val="center"/>
                    <w:rPr>
                      <w:b/>
                      <w:color w:val="000066"/>
                      <w:kern w:val="0"/>
                      <w:lang w:val="ru-RU" w:eastAsia="ru-RU"/>
                    </w:rPr>
                  </w:pPr>
                  <w:r>
                    <w:rPr>
                      <w:b/>
                      <w:noProof/>
                      <w:color w:val="000066"/>
                      <w:kern w:val="0"/>
                      <w:lang w:val="ru-RU" w:eastAsia="ru-RU"/>
                    </w:rPr>
                    <w:drawing>
                      <wp:inline distT="0" distB="0" distL="0" distR="0">
                        <wp:extent cx="2190750" cy="1643180"/>
                        <wp:effectExtent l="19050" t="0" r="0" b="0"/>
                        <wp:docPr id="16" name="Рисунок 15" descr="bL3r342DrpyUT_gQcePvft2r6NtrDhSACsEpmjHk_wcmuBCu1I1lhdkK8QXxWkPMRJz9NbiWpkoxT8XNR3Ufmgw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3r342DrpyUT_gQcePvft2r6NtrDhSACsEpmjHk_wcmuBCu1I1lhdkK8QXxWkPMRJz9NbiWpkoxT8XNR3UfmgwZ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729" cy="1652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37EB" w:rsidRPr="00DE2456" w:rsidRDefault="00A537EB">
                  <w:pPr>
                    <w:pStyle w:val="a5"/>
                    <w:rPr>
                      <w:b/>
                      <w:i/>
                      <w:iCs/>
                      <w:color w:val="FFFFFF"/>
                      <w:sz w:val="40"/>
                      <w:szCs w:val="40"/>
                      <w:lang w:val="ru-RU" w:bidi="en-US"/>
                    </w:rPr>
                  </w:pPr>
                </w:p>
              </w:txbxContent>
            </v:textbox>
            <w10:wrap anchorx="page" anchory="margin"/>
          </v:shape>
        </w:pict>
      </w:r>
    </w:p>
    <w:p w:rsidR="002A2624" w:rsidRDefault="002A2624">
      <w:pPr>
        <w:rPr>
          <w:lang w:val="ru-RU"/>
        </w:rPr>
      </w:pPr>
    </w:p>
    <w:p w:rsidR="002A2624" w:rsidRDefault="00EB0F10">
      <w:pPr>
        <w:rPr>
          <w:lang w:val="ru-RU"/>
        </w:rPr>
      </w:pPr>
      <w:r>
        <w:rPr>
          <w:noProof/>
          <w:lang w:val="ru-RU" w:eastAsia="ru-RU"/>
        </w:rPr>
        <w:pict>
          <v:shape id="Text Box 355" o:spid="_x0000_s1041" type="#_x0000_t202" style="position:absolute;left:0;text-align:left;margin-left:47.25pt;margin-top:60.3pt;width:226.55pt;height:460.45pt;z-index:251658240;visibility:visible;mso-wrap-distance-left:2.88pt;mso-wrap-distance-top:2.88pt;mso-wrap-distance-right:2.88pt;mso-wrap-distance-bottom:2.88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" filled="f" stroked="f" strokeweight="0" insetpen="t">
            <o:lock v:ext="edit" shapetype="t"/>
            <v:textbox style="mso-next-textbox:#Text Box 355" inset="2.85pt,2.85pt,2.85pt,2.85pt">
              <w:txbxContent>
                <w:p w:rsidR="00034313" w:rsidRPr="00034313" w:rsidRDefault="002E4298" w:rsidP="00034313">
                  <w:pPr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Районный</w:t>
                  </w:r>
                  <w:r w:rsid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Совет молодых педагогов</w:t>
                  </w:r>
                  <w:r w:rsidR="001B319C" w:rsidRPr="001B319C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создан для своевременной защиты</w:t>
                  </w:r>
                  <w:r w:rsid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, </w:t>
                  </w:r>
                  <w:r w:rsidR="001B319C" w:rsidRPr="001B319C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регулирования прав и зако</w:t>
                  </w:r>
                  <w:r w:rsid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нных интересов молодых специалистов</w:t>
                  </w:r>
                  <w:r w:rsidR="001B319C" w:rsidRPr="001B319C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, содейств</w:t>
                  </w:r>
                  <w:r w:rsidR="00AF2E21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ия адаптации и профессионального</w:t>
                  </w:r>
                  <w:r w:rsidR="001B319C" w:rsidRPr="001B319C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становлени</w:t>
                  </w:r>
                  <w:r w:rsidR="00AF2E21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я</w:t>
                  </w:r>
                  <w:r w:rsidR="001B319C" w:rsidRPr="001B319C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педагогов, </w:t>
                  </w:r>
                  <w:r w:rsid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развития</w:t>
                  </w:r>
                  <w:r w:rsidR="00034313" w:rsidRP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молодёжных и</w:t>
                  </w:r>
                  <w:r w:rsid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нициатив</w:t>
                  </w:r>
                  <w:r w:rsidR="00D02989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и</w:t>
                  </w:r>
                  <w:r w:rsid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закрепления</w:t>
                  </w:r>
                  <w:r w:rsidR="00034313" w:rsidRP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 молод</w:t>
                  </w:r>
                  <w:r w:rsidR="00034313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ых кадров в системе образования.</w:t>
                  </w:r>
                </w:p>
                <w:p w:rsidR="00A537EB" w:rsidRDefault="002E4298" w:rsidP="003B3458">
                  <w:pPr>
                    <w:pStyle w:val="a5"/>
                    <w:rPr>
                      <w:b/>
                      <w:color w:val="000066"/>
                      <w:kern w:val="0"/>
                      <w:lang w:val="ru-RU" w:eastAsia="ru-RU"/>
                    </w:rPr>
                  </w:pPr>
                  <w:r>
                    <w:rPr>
                      <w:b/>
                      <w:noProof/>
                      <w:color w:val="000066"/>
                      <w:kern w:val="0"/>
                      <w:lang w:val="ru-RU" w:eastAsia="ru-RU"/>
                    </w:rPr>
                    <w:drawing>
                      <wp:inline distT="0" distB="0" distL="0" distR="0">
                        <wp:extent cx="2457450" cy="1843229"/>
                        <wp:effectExtent l="19050" t="0" r="0" b="0"/>
                        <wp:docPr id="10" name="Рисунок 9" descr="DFTFP9XWS_uGGwW8gMOnrx_YGXABgRIX8k4ilNcoD7kb8mQgb5NFfvuKkaLKXVTAr9gLUATg5TfhiBOeuT6ZqVU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FTFP9XWS_uGGwW8gMOnrx_YGXABgRIX8k4ilNcoD7kb8mQgb5NFfvuKkaLKXVTAr9gLUATg5TfhiBOeuT6ZqVUF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716" cy="1851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4298" w:rsidRPr="003B3458" w:rsidRDefault="002E4298" w:rsidP="003B3458">
                  <w:pPr>
                    <w:pStyle w:val="a5"/>
                    <w:rPr>
                      <w:b/>
                      <w:color w:val="000066"/>
                      <w:kern w:val="0"/>
                      <w:lang w:val="ru-RU" w:eastAsia="ru-RU"/>
                    </w:rPr>
                  </w:pPr>
                  <w:r>
                    <w:rPr>
                      <w:b/>
                      <w:noProof/>
                      <w:color w:val="000066"/>
                      <w:kern w:val="0"/>
                      <w:lang w:val="ru-RU" w:eastAsia="ru-RU"/>
                    </w:rPr>
                    <w:drawing>
                      <wp:inline distT="0" distB="0" distL="0" distR="0">
                        <wp:extent cx="2457450" cy="1843227"/>
                        <wp:effectExtent l="19050" t="0" r="0" b="0"/>
                        <wp:docPr id="13" name="Рисунок 12" descr="9GAt_Dls1PHwrGtQiy4zsKjZUKoPQrWSwgzOzMuWZuHbOecl9wcxfPlsd1xzgeBSqQ8-nS7426y1qQq0wqOn5lq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GAt_Dls1PHwrGtQiy4zsKjZUKoPQrWSwgzOzMuWZuHbOecl9wcxfPlsd1xzgeBSqQ8-nS7426y1qQq0wqOn5lqH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1351" cy="1846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margin"/>
          </v:shape>
        </w:pict>
      </w:r>
    </w:p>
    <w:p w:rsidR="00A537EB" w:rsidRPr="00F65BDF" w:rsidRDefault="00EB0F10">
      <w:pPr>
        <w:rPr>
          <w:lang w:val="ru-RU"/>
        </w:rPr>
      </w:pPr>
      <w:r>
        <w:rPr>
          <w:noProof/>
          <w:lang w:val="ru-RU" w:eastAsia="ru-RU"/>
        </w:rPr>
        <w:pict>
          <v:shape id="_x0000_s1042" type="#_x0000_t202" style="position:absolute;left:0;text-align:left;margin-left:582.75pt;margin-top:4.65pt;width:242.25pt;height:454.45pt;z-index:25168588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" fillcolor="white [3201]" strokecolor="#4f81bd [3204]" strokeweight="2pt">
            <v:textbox>
              <w:txbxContent>
                <w:p w:rsidR="00F74BBB" w:rsidRPr="00F74BBB" w:rsidRDefault="00F74BBB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нарушается трудовое законодательство;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неправомерно накладываются взыскания; </w:t>
                  </w:r>
                </w:p>
                <w:p w:rsidR="00F74BBB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ущемляются социальные права;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несправедливо распределяется стимулирующий фонд оплаты труда;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ущемляются права при проведении тарификации, сокращении рабочих мест;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требуется помощь в оформлении пенсии;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неправильно назначаются пособия по болезни;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нарушаются права по прохождению медосмотров и вакцинации;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необходимо содействие в оздоровлении, в том числе и детей;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возник индивидуальный или коллективный трудовой спор; </w:t>
                  </w:r>
                </w:p>
                <w:p w:rsidR="006A3FCA" w:rsidRPr="00F74BBB" w:rsidRDefault="006A3FCA" w:rsidP="00F74BBB">
                  <w:pPr>
                    <w:pStyle w:val="af1"/>
                    <w:numPr>
                      <w:ilvl w:val="0"/>
                      <w:numId w:val="9"/>
                    </w:numPr>
                    <w:spacing w:after="120" w:line="240" w:lineRule="auto"/>
                    <w:ind w:left="357" w:hanging="357"/>
                    <w:contextualSpacing w:val="0"/>
                    <w:jc w:val="left"/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</w:pP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 xml:space="preserve">необходима материальная помощь в трудной жизненной </w:t>
                  </w:r>
                  <w:r w:rsidRPr="00F74BBB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ситуации</w:t>
                  </w:r>
                  <w:r w:rsidR="00956671">
                    <w:rPr>
                      <w:b/>
                      <w:color w:val="000066"/>
                      <w:kern w:val="0"/>
                      <w:sz w:val="26"/>
                      <w:szCs w:val="26"/>
                      <w:lang w:val="ru-RU" w:eastAsia="ru-RU"/>
                    </w:rPr>
                    <w:t>.</w:t>
                  </w:r>
                </w:p>
              </w:txbxContent>
            </v:textbox>
            <w10:wrap type="square" anchorx="page"/>
          </v:shape>
        </w:pict>
      </w:r>
      <w:r w:rsidR="002A2624">
        <w:rPr>
          <w:lang w:val="ru-RU"/>
        </w:rPr>
        <w:t xml:space="preserve">     </w:t>
      </w:r>
      <w:r>
        <w:rPr>
          <w:noProof/>
          <w:lang w:val="ru-RU" w:eastAsia="ru-RU"/>
        </w:rPr>
        <w:pict>
          <v:shape id="Text Box 356" o:spid="_x0000_s1043" type="#_x0000_t202" style="position:absolute;left:0;text-align:left;margin-left:47.6pt;margin-top:42.3pt;width:226.55pt;height:60.95pt;z-index:25165926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" fillcolor="#4f81bd" strokecolor="#f2f2f2" strokeweight="3pt" insetpen="t">
            <v:shadow on="t" color="#243f60" opacity=".5" offset="1pt"/>
            <o:lock v:ext="edit" shapetype="t"/>
            <v:textbox inset="2.85pt,2.85pt,2.85pt,2.85pt">
              <w:txbxContent>
                <w:p w:rsidR="00A537EB" w:rsidRPr="00D740C7" w:rsidRDefault="002A2624" w:rsidP="002A2624">
                  <w:pPr>
                    <w:pStyle w:val="4"/>
                    <w:jc w:val="center"/>
                    <w:rPr>
                      <w:color w:val="FFFFFF"/>
                      <w:sz w:val="40"/>
                      <w:szCs w:val="40"/>
                      <w:lang w:val="ru-RU"/>
                    </w:rPr>
                  </w:pPr>
                  <w:r w:rsidRPr="00D740C7">
                    <w:rPr>
                      <w:color w:val="FFFFFF"/>
                      <w:sz w:val="40"/>
                      <w:szCs w:val="40"/>
                      <w:lang w:val="ru-RU"/>
                    </w:rPr>
                    <w:t>П</w:t>
                  </w:r>
                  <w:r w:rsidR="0000640D" w:rsidRPr="00D740C7">
                    <w:rPr>
                      <w:color w:val="FFFFFF"/>
                      <w:sz w:val="40"/>
                      <w:szCs w:val="40"/>
                      <w:lang w:val="ru-RU"/>
                    </w:rPr>
                    <w:t>рофсоюз –</w:t>
                  </w:r>
                  <w:r w:rsidRPr="00D740C7">
                    <w:rPr>
                      <w:color w:val="FFFFFF"/>
                      <w:sz w:val="40"/>
                      <w:szCs w:val="40"/>
                      <w:lang w:val="ru-RU"/>
                    </w:rPr>
                    <w:t xml:space="preserve"> твоя защита и опора!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53" o:spid="_x0000_s1044" type="#_x0000_t202" style="position:absolute;left:0;text-align:left;margin-left:312.75pt;margin-top:382.5pt;width:157.05pt;height:95.45pt;z-index:25166540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" filled="f" stroked="f">
            <v:textbox style="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</w:p>
    <w:p w:rsidR="002A2624" w:rsidRPr="00F65BDF" w:rsidRDefault="002A2624">
      <w:pPr>
        <w:rPr>
          <w:lang w:val="ru-RU"/>
        </w:rPr>
      </w:pPr>
    </w:p>
    <w:sectPr w:rsidR="002A2624" w:rsidRPr="00F65BDF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F DinText Pro Medium">
    <w:altName w:val="Times New Roman"/>
    <w:charset w:val="CC"/>
    <w:family w:val="auto"/>
    <w:pitch w:val="variable"/>
    <w:sig w:usb0="00000001" w:usb1="5000E8F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10179"/>
    <w:multiLevelType w:val="hybridMultilevel"/>
    <w:tmpl w:val="6E5C17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FF4DE4"/>
    <w:multiLevelType w:val="hybridMultilevel"/>
    <w:tmpl w:val="F34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413B6"/>
    <w:multiLevelType w:val="hybridMultilevel"/>
    <w:tmpl w:val="AA807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97E5D"/>
    <w:multiLevelType w:val="hybridMultilevel"/>
    <w:tmpl w:val="21F656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722298"/>
    <w:multiLevelType w:val="hybridMultilevel"/>
    <w:tmpl w:val="AFC46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E3359"/>
    <w:multiLevelType w:val="hybridMultilevel"/>
    <w:tmpl w:val="3CD052A2"/>
    <w:lvl w:ilvl="0" w:tplc="C9928D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64018"/>
    <w:multiLevelType w:val="hybridMultilevel"/>
    <w:tmpl w:val="2EACF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F06A5"/>
    <w:multiLevelType w:val="hybridMultilevel"/>
    <w:tmpl w:val="50E61490"/>
    <w:lvl w:ilvl="0" w:tplc="FBE04AD8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C5E6E1D"/>
    <w:multiLevelType w:val="hybridMultilevel"/>
    <w:tmpl w:val="A6D6CFAE"/>
    <w:lvl w:ilvl="0" w:tplc="FBE04AD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3F01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5F5641"/>
    <w:rsid w:val="00004A01"/>
    <w:rsid w:val="0000640D"/>
    <w:rsid w:val="00034313"/>
    <w:rsid w:val="000839BA"/>
    <w:rsid w:val="000C177B"/>
    <w:rsid w:val="000C24F6"/>
    <w:rsid w:val="001860A9"/>
    <w:rsid w:val="001B319C"/>
    <w:rsid w:val="00202F32"/>
    <w:rsid w:val="00286E4C"/>
    <w:rsid w:val="002A2624"/>
    <w:rsid w:val="002E4298"/>
    <w:rsid w:val="002F6584"/>
    <w:rsid w:val="003955A4"/>
    <w:rsid w:val="003A1A56"/>
    <w:rsid w:val="003B3458"/>
    <w:rsid w:val="00456227"/>
    <w:rsid w:val="00546BD3"/>
    <w:rsid w:val="00552BAD"/>
    <w:rsid w:val="005A6CC6"/>
    <w:rsid w:val="005F5641"/>
    <w:rsid w:val="00605710"/>
    <w:rsid w:val="00651280"/>
    <w:rsid w:val="00664B1D"/>
    <w:rsid w:val="006A3FCA"/>
    <w:rsid w:val="006D7DDB"/>
    <w:rsid w:val="00774233"/>
    <w:rsid w:val="0083021E"/>
    <w:rsid w:val="00912B7A"/>
    <w:rsid w:val="00956671"/>
    <w:rsid w:val="009A40BE"/>
    <w:rsid w:val="00A31C5E"/>
    <w:rsid w:val="00A537EB"/>
    <w:rsid w:val="00AA48DA"/>
    <w:rsid w:val="00AF2E21"/>
    <w:rsid w:val="00AF452D"/>
    <w:rsid w:val="00B10000"/>
    <w:rsid w:val="00B17AAD"/>
    <w:rsid w:val="00B54715"/>
    <w:rsid w:val="00B81DD2"/>
    <w:rsid w:val="00C03F85"/>
    <w:rsid w:val="00C464A2"/>
    <w:rsid w:val="00D02989"/>
    <w:rsid w:val="00D23B2C"/>
    <w:rsid w:val="00D740C7"/>
    <w:rsid w:val="00D9438E"/>
    <w:rsid w:val="00DB32F7"/>
    <w:rsid w:val="00DC3F24"/>
    <w:rsid w:val="00DE2456"/>
    <w:rsid w:val="00E03701"/>
    <w:rsid w:val="00EB0F10"/>
    <w:rsid w:val="00F65BDF"/>
    <w:rsid w:val="00F74BBB"/>
    <w:rsid w:val="00F8128E"/>
    <w:rsid w:val="00F9613B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10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B0F10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B0F10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B0F10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link w:val="40"/>
    <w:qFormat/>
    <w:rsid w:val="00EB0F10"/>
    <w:pPr>
      <w:outlineLvl w:val="3"/>
    </w:pPr>
    <w:rPr>
      <w:color w:val="auto"/>
    </w:rPr>
  </w:style>
  <w:style w:type="paragraph" w:styleId="7">
    <w:name w:val="heading 7"/>
    <w:qFormat/>
    <w:rsid w:val="00EB0F10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EB0F10"/>
    <w:rPr>
      <w:color w:val="0000FF"/>
      <w:u w:val="single"/>
    </w:rPr>
  </w:style>
  <w:style w:type="character" w:customStyle="1" w:styleId="a4">
    <w:name w:val="Основной текст Знак"/>
    <w:link w:val="a5"/>
    <w:rsid w:val="00EB0F10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B0F10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B0F10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B0F10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B0F10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B0F10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B0F10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B0F10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B0F10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styleId="aa">
    <w:name w:val="annotation reference"/>
    <w:uiPriority w:val="99"/>
    <w:semiHidden/>
    <w:unhideWhenUsed/>
    <w:rsid w:val="00F812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8128E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F8128E"/>
    <w:rPr>
      <w:color w:val="000000"/>
      <w:kern w:val="28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8128E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F8128E"/>
    <w:rPr>
      <w:b/>
      <w:bCs/>
      <w:color w:val="000000"/>
      <w:kern w:val="28"/>
    </w:rPr>
  </w:style>
  <w:style w:type="paragraph" w:styleId="af">
    <w:name w:val="Balloon Text"/>
    <w:basedOn w:val="a"/>
    <w:link w:val="af0"/>
    <w:uiPriority w:val="99"/>
    <w:semiHidden/>
    <w:unhideWhenUsed/>
    <w:rsid w:val="00F8128E"/>
    <w:pPr>
      <w:spacing w:after="0" w:line="240" w:lineRule="auto"/>
    </w:pPr>
    <w:rPr>
      <w:rFonts w:ascii="Segoe UI" w:hAnsi="Segoe UI" w:cs="Segoe UI"/>
    </w:rPr>
  </w:style>
  <w:style w:type="character" w:customStyle="1" w:styleId="af0">
    <w:name w:val="Текст выноски Знак"/>
    <w:link w:val="af"/>
    <w:uiPriority w:val="99"/>
    <w:semiHidden/>
    <w:rsid w:val="00F8128E"/>
    <w:rPr>
      <w:rFonts w:ascii="Segoe UI" w:hAnsi="Segoe UI" w:cs="Segoe UI"/>
      <w:color w:val="000000"/>
      <w:kern w:val="28"/>
      <w:sz w:val="18"/>
      <w:szCs w:val="18"/>
    </w:rPr>
  </w:style>
  <w:style w:type="character" w:customStyle="1" w:styleId="40">
    <w:name w:val="Заголовок 4 Знак"/>
    <w:link w:val="4"/>
    <w:rsid w:val="00F65BDF"/>
    <w:rPr>
      <w:rFonts w:ascii="Arial" w:hAnsi="Arial" w:cs="Arial"/>
      <w:b/>
      <w:bCs/>
      <w:kern w:val="28"/>
      <w:sz w:val="28"/>
      <w:szCs w:val="28"/>
      <w:lang w:val="en-US" w:eastAsia="en-US"/>
    </w:rPr>
  </w:style>
  <w:style w:type="paragraph" w:styleId="af1">
    <w:name w:val="List Paragraph"/>
    <w:basedOn w:val="a"/>
    <w:uiPriority w:val="34"/>
    <w:qFormat/>
    <w:rsid w:val="006A3F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link w:val="40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styleId="aa">
    <w:name w:val="annotation reference"/>
    <w:uiPriority w:val="99"/>
    <w:semiHidden/>
    <w:unhideWhenUsed/>
    <w:rsid w:val="00F812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8128E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F8128E"/>
    <w:rPr>
      <w:color w:val="000000"/>
      <w:kern w:val="28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8128E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F8128E"/>
    <w:rPr>
      <w:b/>
      <w:bCs/>
      <w:color w:val="000000"/>
      <w:kern w:val="28"/>
    </w:rPr>
  </w:style>
  <w:style w:type="paragraph" w:styleId="af">
    <w:name w:val="Balloon Text"/>
    <w:basedOn w:val="a"/>
    <w:link w:val="af0"/>
    <w:uiPriority w:val="99"/>
    <w:semiHidden/>
    <w:unhideWhenUsed/>
    <w:rsid w:val="00F8128E"/>
    <w:pPr>
      <w:spacing w:after="0" w:line="240" w:lineRule="auto"/>
    </w:pPr>
    <w:rPr>
      <w:rFonts w:ascii="Segoe UI" w:hAnsi="Segoe UI" w:cs="Segoe UI"/>
    </w:rPr>
  </w:style>
  <w:style w:type="character" w:customStyle="1" w:styleId="af0">
    <w:name w:val="Текст выноски Знак"/>
    <w:link w:val="af"/>
    <w:uiPriority w:val="99"/>
    <w:semiHidden/>
    <w:rsid w:val="00F8128E"/>
    <w:rPr>
      <w:rFonts w:ascii="Segoe UI" w:hAnsi="Segoe UI" w:cs="Segoe UI"/>
      <w:color w:val="000000"/>
      <w:kern w:val="28"/>
      <w:sz w:val="18"/>
      <w:szCs w:val="18"/>
    </w:rPr>
  </w:style>
  <w:style w:type="character" w:customStyle="1" w:styleId="40">
    <w:name w:val="Заголовок 4 Знак"/>
    <w:link w:val="4"/>
    <w:rsid w:val="00F65BDF"/>
    <w:rPr>
      <w:rFonts w:ascii="Arial" w:hAnsi="Arial" w:cs="Arial"/>
      <w:b/>
      <w:bCs/>
      <w:kern w:val="28"/>
      <w:sz w:val="28"/>
      <w:szCs w:val="28"/>
      <w:lang w:val="en-US" w:eastAsia="en-US"/>
    </w:rPr>
  </w:style>
  <w:style w:type="paragraph" w:styleId="af1">
    <w:name w:val="List Paragraph"/>
    <w:basedOn w:val="a"/>
    <w:uiPriority w:val="34"/>
    <w:qFormat/>
    <w:rsid w:val="006A3F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82FB53-D1F9-4BE4-9153-4105841CB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SPecialiST</cp:lastModifiedBy>
  <cp:revision>2</cp:revision>
  <cp:lastPrinted>2018-11-12T10:11:00Z</cp:lastPrinted>
  <dcterms:created xsi:type="dcterms:W3CDTF">2025-10-27T14:08:00Z</dcterms:created>
  <dcterms:modified xsi:type="dcterms:W3CDTF">2025-10-27T14:08:00Z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